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CA345" w14:textId="4C3E4447" w:rsidR="0050177E" w:rsidRPr="00AE224A" w:rsidRDefault="00AE224A">
      <w:pPr>
        <w:rPr>
          <w:rFonts w:ascii="Cera PRO" w:hAnsi="Cera PRO"/>
          <w:b/>
          <w:bCs/>
          <w:color w:val="005AA7"/>
          <w:sz w:val="44"/>
          <w:szCs w:val="44"/>
          <w:lang w:val="en-US"/>
        </w:rPr>
      </w:pPr>
      <w:r w:rsidRPr="00AE224A">
        <w:rPr>
          <w:rFonts w:ascii="Cera PRO" w:hAnsi="Cera PRO"/>
          <w:b/>
          <w:bCs/>
          <w:color w:val="005AA7"/>
          <w:sz w:val="44"/>
          <w:szCs w:val="44"/>
          <w:lang w:val="en-US"/>
        </w:rPr>
        <w:t xml:space="preserve">Invitation Letter </w:t>
      </w:r>
    </w:p>
    <w:p w14:paraId="2C44CB00" w14:textId="77777777" w:rsidR="00AE224A" w:rsidRDefault="00AE224A" w:rsidP="00AE224A">
      <w:pPr>
        <w:rPr>
          <w:rFonts w:ascii="Cera PRO" w:hAnsi="Cera PRO"/>
          <w:b/>
          <w:bCs/>
          <w:sz w:val="44"/>
          <w:szCs w:val="44"/>
          <w:lang w:val="en-US"/>
        </w:rPr>
      </w:pPr>
    </w:p>
    <w:p w14:paraId="5A03666D" w14:textId="1EFB5DA8" w:rsidR="00AE224A" w:rsidRPr="00AE224A" w:rsidRDefault="00AE224A" w:rsidP="00AE224A">
      <w:pPr>
        <w:rPr>
          <w:rFonts w:ascii="Cera PRO" w:hAnsi="Cera PRO"/>
          <w:sz w:val="22"/>
          <w:szCs w:val="22"/>
          <w:lang w:val="en-NL"/>
        </w:rPr>
      </w:pPr>
      <w:r w:rsidRPr="00AE224A">
        <w:rPr>
          <w:rFonts w:ascii="Cera PRO" w:hAnsi="Cera PRO"/>
          <w:b/>
          <w:bCs/>
          <w:sz w:val="22"/>
          <w:szCs w:val="22"/>
          <w:lang w:val="en-NL"/>
        </w:rPr>
        <w:t>To Whom It May Concern</w:t>
      </w:r>
    </w:p>
    <w:p w14:paraId="4F7D4B86" w14:textId="13B68F99" w:rsidR="00AE224A" w:rsidRDefault="00AE224A" w:rsidP="00AE224A">
      <w:pPr>
        <w:rPr>
          <w:rFonts w:ascii="Cera PRO" w:hAnsi="Cera PRO"/>
          <w:sz w:val="22"/>
          <w:szCs w:val="22"/>
          <w:lang w:val="en-NL"/>
        </w:rPr>
      </w:pPr>
      <w:r>
        <w:rPr>
          <w:rFonts w:ascii="Cera PRO" w:hAnsi="Cera PRO"/>
          <w:sz w:val="22"/>
          <w:szCs w:val="22"/>
          <w:lang w:val="en-NL"/>
        </w:rPr>
        <w:t xml:space="preserve">We are </w:t>
      </w:r>
      <w:r w:rsidRPr="00AE224A">
        <w:rPr>
          <w:rFonts w:ascii="Cera PRO" w:hAnsi="Cera PRO"/>
          <w:sz w:val="22"/>
          <w:szCs w:val="22"/>
          <w:lang w:val="en-NL"/>
        </w:rPr>
        <w:t xml:space="preserve">pleased to extend this invitation to </w:t>
      </w:r>
      <w:r w:rsidRPr="00AE224A">
        <w:rPr>
          <w:rFonts w:ascii="Cera PRO" w:hAnsi="Cera PRO"/>
          <w:b/>
          <w:bCs/>
          <w:sz w:val="22"/>
          <w:szCs w:val="22"/>
          <w:lang w:val="en-NL"/>
        </w:rPr>
        <w:t>[</w:t>
      </w:r>
      <w:r>
        <w:rPr>
          <w:rFonts w:ascii="Cera PRO" w:hAnsi="Cera PRO"/>
          <w:b/>
          <w:bCs/>
          <w:sz w:val="22"/>
          <w:szCs w:val="22"/>
          <w:lang w:val="en-NL"/>
        </w:rPr>
        <w:t>Insert Full Name</w:t>
      </w:r>
      <w:r w:rsidRPr="00AE224A">
        <w:rPr>
          <w:rFonts w:ascii="Cera PRO" w:hAnsi="Cera PRO"/>
          <w:b/>
          <w:bCs/>
          <w:sz w:val="22"/>
          <w:szCs w:val="22"/>
          <w:lang w:val="en-NL"/>
        </w:rPr>
        <w:t>]</w:t>
      </w:r>
      <w:r w:rsidRPr="00AE224A">
        <w:rPr>
          <w:rFonts w:ascii="Cera PRO" w:hAnsi="Cera PRO"/>
          <w:sz w:val="22"/>
          <w:szCs w:val="22"/>
          <w:lang w:val="en-NL"/>
        </w:rPr>
        <w:t xml:space="preserve"> to attend the </w:t>
      </w:r>
      <w:r w:rsidRPr="00AE224A">
        <w:rPr>
          <w:rFonts w:ascii="Cera PRO" w:hAnsi="Cera PRO"/>
          <w:b/>
          <w:bCs/>
          <w:sz w:val="22"/>
          <w:szCs w:val="22"/>
          <w:lang w:val="en-NL"/>
        </w:rPr>
        <w:t>RUN-EU Innovation Meets Regions</w:t>
      </w:r>
      <w:r w:rsidRPr="00AE224A">
        <w:rPr>
          <w:rFonts w:ascii="Cera PRO" w:hAnsi="Cera PRO"/>
          <w:sz w:val="22"/>
          <w:szCs w:val="22"/>
          <w:lang w:val="en-NL"/>
        </w:rPr>
        <w:t xml:space="preserve"> event hosted by </w:t>
      </w:r>
      <w:r w:rsidRPr="00AE224A">
        <w:rPr>
          <w:rFonts w:ascii="Cera PRO" w:hAnsi="Cera PRO"/>
          <w:b/>
          <w:bCs/>
          <w:sz w:val="22"/>
          <w:szCs w:val="22"/>
          <w:lang w:val="en-NL"/>
        </w:rPr>
        <w:t>NHL Stenden University of Applied Sciences</w:t>
      </w:r>
      <w:r w:rsidRPr="00AE224A">
        <w:rPr>
          <w:rFonts w:ascii="Cera PRO" w:hAnsi="Cera PRO"/>
          <w:sz w:val="22"/>
          <w:szCs w:val="22"/>
          <w:lang w:val="en-NL"/>
        </w:rPr>
        <w:t xml:space="preserve"> from </w:t>
      </w:r>
      <w:r w:rsidRPr="00AE224A">
        <w:rPr>
          <w:rFonts w:ascii="Cera PRO" w:hAnsi="Cera PRO"/>
          <w:b/>
          <w:bCs/>
          <w:sz w:val="22"/>
          <w:szCs w:val="22"/>
          <w:lang w:val="en-NL"/>
        </w:rPr>
        <w:t>18–20 February 2026</w:t>
      </w:r>
      <w:r w:rsidRPr="00AE224A">
        <w:rPr>
          <w:rFonts w:ascii="Cera PRO" w:hAnsi="Cera PRO"/>
          <w:sz w:val="22"/>
          <w:szCs w:val="22"/>
          <w:lang w:val="en-NL"/>
        </w:rPr>
        <w:t>.</w:t>
      </w:r>
    </w:p>
    <w:p w14:paraId="32A7C271" w14:textId="77777777" w:rsidR="00AE224A" w:rsidRPr="00AE224A" w:rsidRDefault="00AE224A" w:rsidP="00AE224A">
      <w:pPr>
        <w:rPr>
          <w:rFonts w:ascii="Cera PRO" w:hAnsi="Cera PRO"/>
          <w:sz w:val="22"/>
          <w:szCs w:val="22"/>
          <w:lang w:val="en-NL"/>
        </w:rPr>
      </w:pPr>
    </w:p>
    <w:p w14:paraId="14C72B0D" w14:textId="77777777" w:rsidR="00AE224A" w:rsidRPr="00AE224A" w:rsidRDefault="00AE224A" w:rsidP="00AE224A">
      <w:pPr>
        <w:rPr>
          <w:rFonts w:ascii="Cera PRO" w:hAnsi="Cera PRO"/>
          <w:sz w:val="22"/>
          <w:szCs w:val="22"/>
          <w:lang w:val="en-NL"/>
        </w:rPr>
      </w:pPr>
      <w:r w:rsidRPr="00AE224A">
        <w:rPr>
          <w:rFonts w:ascii="Cera PRO" w:hAnsi="Cera PRO"/>
          <w:sz w:val="22"/>
          <w:szCs w:val="22"/>
          <w:lang w:val="en-NL"/>
        </w:rPr>
        <w:t>During their stay, the invitees will participate in the Innovation Meets Regions event and engage in collaborative activities, meetings, and project development opportunities within the RUN-EU network. Their visit will contribute to strengthening partnerships and advancing ongoing initiatives between participating RUN-EU institutions.</w:t>
      </w:r>
    </w:p>
    <w:p w14:paraId="37CB3D42" w14:textId="77777777" w:rsidR="00AE224A" w:rsidRPr="00AE224A" w:rsidRDefault="00AE224A" w:rsidP="00AE224A">
      <w:pPr>
        <w:rPr>
          <w:rFonts w:ascii="Cera PRO" w:hAnsi="Cera PRO"/>
          <w:sz w:val="22"/>
          <w:szCs w:val="22"/>
          <w:lang w:val="en-NL"/>
        </w:rPr>
      </w:pPr>
      <w:r w:rsidRPr="00AE224A">
        <w:rPr>
          <w:rFonts w:ascii="Cera PRO" w:hAnsi="Cera PRO"/>
          <w:sz w:val="22"/>
          <w:szCs w:val="22"/>
          <w:lang w:val="en-NL"/>
        </w:rPr>
        <w:t>Please find below the participant details:</w:t>
      </w:r>
    </w:p>
    <w:p w14:paraId="0AF9D4E9" w14:textId="68DB44E9" w:rsidR="00AE224A" w:rsidRPr="00AE224A" w:rsidRDefault="00AE224A" w:rsidP="00AE224A">
      <w:pPr>
        <w:rPr>
          <w:rFonts w:ascii="Cera PRO" w:hAnsi="Cera PRO"/>
          <w:sz w:val="22"/>
          <w:szCs w:val="22"/>
          <w:lang w:val="en-NL"/>
        </w:rPr>
      </w:pPr>
    </w:p>
    <w:p w14:paraId="2D69B082" w14:textId="77777777" w:rsidR="00AE224A" w:rsidRPr="00AE224A" w:rsidRDefault="00AE224A" w:rsidP="00AE224A">
      <w:pPr>
        <w:rPr>
          <w:rFonts w:ascii="Cera PRO" w:hAnsi="Cera PRO"/>
          <w:sz w:val="22"/>
          <w:szCs w:val="22"/>
          <w:lang w:val="en-NL"/>
        </w:rPr>
      </w:pPr>
      <w:r w:rsidRPr="00AE224A">
        <w:rPr>
          <w:rFonts w:ascii="Cera PRO" w:hAnsi="Cera PRO"/>
          <w:b/>
          <w:bCs/>
          <w:sz w:val="22"/>
          <w:szCs w:val="22"/>
          <w:lang w:val="en-NL"/>
        </w:rPr>
        <w:t>Candidate’s Name:</w:t>
      </w:r>
      <w:r w:rsidRPr="00AE224A">
        <w:rPr>
          <w:rFonts w:ascii="Cera PRO" w:hAnsi="Cera PRO"/>
          <w:sz w:val="22"/>
          <w:szCs w:val="22"/>
          <w:lang w:val="en-NL"/>
        </w:rPr>
        <w:t xml:space="preserve"> [Full Name]</w:t>
      </w:r>
      <w:r w:rsidRPr="00AE224A">
        <w:rPr>
          <w:rFonts w:ascii="Cera PRO" w:hAnsi="Cera PRO"/>
          <w:sz w:val="22"/>
          <w:szCs w:val="22"/>
          <w:lang w:val="en-NL"/>
        </w:rPr>
        <w:br/>
      </w:r>
      <w:r w:rsidRPr="00AE224A">
        <w:rPr>
          <w:rFonts w:ascii="Cera PRO" w:hAnsi="Cera PRO"/>
          <w:b/>
          <w:bCs/>
          <w:sz w:val="22"/>
          <w:szCs w:val="22"/>
          <w:lang w:val="en-NL"/>
        </w:rPr>
        <w:t>Candidate’s Email:</w:t>
      </w:r>
      <w:r w:rsidRPr="00AE224A">
        <w:rPr>
          <w:rFonts w:ascii="Cera PRO" w:hAnsi="Cera PRO"/>
          <w:sz w:val="22"/>
          <w:szCs w:val="22"/>
          <w:lang w:val="en-NL"/>
        </w:rPr>
        <w:t xml:space="preserve"> [Email Address]</w:t>
      </w:r>
      <w:r w:rsidRPr="00AE224A">
        <w:rPr>
          <w:rFonts w:ascii="Cera PRO" w:hAnsi="Cera PRO"/>
          <w:sz w:val="22"/>
          <w:szCs w:val="22"/>
          <w:lang w:val="en-NL"/>
        </w:rPr>
        <w:br/>
      </w:r>
      <w:r w:rsidRPr="00AE224A">
        <w:rPr>
          <w:rFonts w:ascii="Cera PRO" w:hAnsi="Cera PRO"/>
          <w:b/>
          <w:bCs/>
          <w:sz w:val="22"/>
          <w:szCs w:val="22"/>
          <w:lang w:val="en-NL"/>
        </w:rPr>
        <w:t>Type of Mobility:</w:t>
      </w:r>
      <w:r w:rsidRPr="00AE224A">
        <w:rPr>
          <w:rFonts w:ascii="Cera PRO" w:hAnsi="Cera PRO"/>
          <w:sz w:val="22"/>
          <w:szCs w:val="22"/>
          <w:lang w:val="en-NL"/>
        </w:rPr>
        <w:t xml:space="preserve"> [e.g., Staff Teaching Assistant (STA) / Staff Training (STT)]</w:t>
      </w:r>
      <w:r w:rsidRPr="00AE224A">
        <w:rPr>
          <w:rFonts w:ascii="Cera PRO" w:hAnsi="Cera PRO"/>
          <w:sz w:val="22"/>
          <w:szCs w:val="22"/>
          <w:lang w:val="en-NL"/>
        </w:rPr>
        <w:br/>
      </w:r>
      <w:r w:rsidRPr="00AE224A">
        <w:rPr>
          <w:rFonts w:ascii="Cera PRO" w:hAnsi="Cera PRO"/>
          <w:b/>
          <w:bCs/>
          <w:sz w:val="22"/>
          <w:szCs w:val="22"/>
          <w:lang w:val="en-NL"/>
        </w:rPr>
        <w:t>Dates of the Planned Mobility:</w:t>
      </w:r>
      <w:r w:rsidRPr="00AE224A">
        <w:rPr>
          <w:rFonts w:ascii="Cera PRO" w:hAnsi="Cera PRO"/>
          <w:sz w:val="22"/>
          <w:szCs w:val="22"/>
          <w:lang w:val="en-NL"/>
        </w:rPr>
        <w:t xml:space="preserve"> [Start Date] to [End Date], 2026</w:t>
      </w:r>
    </w:p>
    <w:p w14:paraId="4AA5381A" w14:textId="3EEF9302" w:rsidR="00AE224A" w:rsidRPr="00AE224A" w:rsidRDefault="00AE224A" w:rsidP="00AE224A">
      <w:pPr>
        <w:rPr>
          <w:rFonts w:ascii="Cera PRO" w:hAnsi="Cera PRO"/>
          <w:sz w:val="22"/>
          <w:szCs w:val="22"/>
          <w:lang w:val="en-NL"/>
        </w:rPr>
      </w:pPr>
    </w:p>
    <w:p w14:paraId="3F662539" w14:textId="77777777" w:rsidR="00AE224A" w:rsidRPr="00AE224A" w:rsidRDefault="00AE224A" w:rsidP="00AE224A">
      <w:pPr>
        <w:rPr>
          <w:rFonts w:ascii="Cera PRO" w:hAnsi="Cera PRO"/>
          <w:sz w:val="22"/>
          <w:szCs w:val="22"/>
          <w:lang w:val="en-NL"/>
        </w:rPr>
      </w:pPr>
      <w:r w:rsidRPr="00AE224A">
        <w:rPr>
          <w:rFonts w:ascii="Cera PRO" w:hAnsi="Cera PRO"/>
          <w:sz w:val="22"/>
          <w:szCs w:val="22"/>
          <w:lang w:val="en-NL"/>
        </w:rPr>
        <w:t>We look forward to welcoming you to NHL Stenden and to the valuable exchanges and collaborations that will take place during the event.</w:t>
      </w:r>
    </w:p>
    <w:p w14:paraId="59B01F87" w14:textId="77777777" w:rsidR="00AE224A" w:rsidRDefault="00AE224A" w:rsidP="00AE224A">
      <w:pPr>
        <w:rPr>
          <w:rFonts w:ascii="Cera PRO" w:hAnsi="Cera PRO"/>
          <w:sz w:val="22"/>
          <w:szCs w:val="22"/>
          <w:lang w:val="en-NL"/>
        </w:rPr>
      </w:pPr>
      <w:r w:rsidRPr="00AE224A">
        <w:rPr>
          <w:rFonts w:ascii="Cera PRO" w:hAnsi="Cera PRO"/>
          <w:sz w:val="22"/>
          <w:szCs w:val="22"/>
          <w:lang w:val="en-NL"/>
        </w:rPr>
        <w:t>Kind regards,</w:t>
      </w:r>
    </w:p>
    <w:p w14:paraId="44D33BFA" w14:textId="77777777" w:rsidR="00AE224A" w:rsidRDefault="00AE224A" w:rsidP="00AE224A">
      <w:pPr>
        <w:rPr>
          <w:rFonts w:ascii="Cera PRO" w:hAnsi="Cera PRO"/>
          <w:b/>
          <w:bCs/>
          <w:sz w:val="22"/>
          <w:szCs w:val="22"/>
          <w:lang w:val="en-NL"/>
        </w:rPr>
      </w:pPr>
      <w:r w:rsidRPr="00AE224A">
        <w:rPr>
          <w:rFonts w:ascii="Cera PRO" w:hAnsi="Cera PRO"/>
          <w:sz w:val="22"/>
          <w:szCs w:val="22"/>
          <w:lang w:val="en-NL"/>
        </w:rPr>
        <w:br/>
      </w:r>
      <w:r>
        <w:rPr>
          <w:rFonts w:ascii="Cera PRO" w:hAnsi="Cera PRO"/>
          <w:b/>
          <w:bCs/>
          <w:sz w:val="22"/>
          <w:szCs w:val="22"/>
          <w:lang w:val="en-NL"/>
        </w:rPr>
        <w:t>Peter de Boer &amp; Roos de Neijs</w:t>
      </w:r>
    </w:p>
    <w:p w14:paraId="4CAEC523" w14:textId="6960380A" w:rsidR="00AE224A" w:rsidRPr="00AE224A" w:rsidRDefault="00AE224A" w:rsidP="00AE224A">
      <w:pPr>
        <w:rPr>
          <w:rFonts w:ascii="Cera PRO" w:hAnsi="Cera PRO"/>
          <w:b/>
          <w:bCs/>
          <w:sz w:val="22"/>
          <w:szCs w:val="22"/>
          <w:lang w:val="en-NL"/>
        </w:rPr>
      </w:pPr>
      <w:r>
        <w:rPr>
          <w:rFonts w:ascii="Cera PRO" w:hAnsi="Cera PRO"/>
          <w:b/>
          <w:bCs/>
          <w:sz w:val="22"/>
          <w:szCs w:val="22"/>
          <w:lang w:val="en-NL"/>
        </w:rPr>
        <w:t>Institutional Leaders RUN-EU</w:t>
      </w:r>
      <w:r w:rsidRPr="00AE224A">
        <w:rPr>
          <w:rFonts w:ascii="Cera PRO" w:hAnsi="Cera PRO"/>
          <w:sz w:val="22"/>
          <w:szCs w:val="22"/>
          <w:lang w:val="en-NL"/>
        </w:rPr>
        <w:br/>
      </w:r>
      <w:r>
        <w:rPr>
          <w:rFonts w:ascii="Cera PRO" w:hAnsi="Cera PRO"/>
          <w:b/>
          <w:bCs/>
          <w:sz w:val="22"/>
          <w:szCs w:val="22"/>
          <w:lang w:val="en-NL"/>
        </w:rPr>
        <w:t>International Affairs</w:t>
      </w:r>
      <w:r w:rsidRPr="00AE224A">
        <w:rPr>
          <w:rFonts w:ascii="Cera PRO" w:hAnsi="Cera PRO"/>
          <w:sz w:val="22"/>
          <w:szCs w:val="22"/>
          <w:lang w:val="en-NL"/>
        </w:rPr>
        <w:br/>
      </w:r>
      <w:r w:rsidRPr="00AE224A">
        <w:rPr>
          <w:rFonts w:ascii="Cera PRO" w:hAnsi="Cera PRO"/>
          <w:b/>
          <w:bCs/>
          <w:sz w:val="22"/>
          <w:szCs w:val="22"/>
          <w:lang w:val="en-NL"/>
        </w:rPr>
        <w:t>NHL Stenden University of Applied Sciences</w:t>
      </w:r>
      <w:r w:rsidRPr="00AE224A">
        <w:rPr>
          <w:rFonts w:ascii="Cera PRO" w:hAnsi="Cera PRO"/>
          <w:sz w:val="22"/>
          <w:szCs w:val="22"/>
          <w:lang w:val="en-NL"/>
        </w:rPr>
        <w:br/>
      </w:r>
      <w:hyperlink r:id="rId9" w:history="1">
        <w:r w:rsidRPr="004349FA">
          <w:rPr>
            <w:rStyle w:val="Hyperlink"/>
            <w:rFonts w:ascii="Cera PRO" w:hAnsi="Cera PRO"/>
            <w:b/>
            <w:bCs/>
            <w:sz w:val="22"/>
            <w:szCs w:val="22"/>
            <w:lang w:val="en-NL"/>
          </w:rPr>
          <w:t>run-eu@nhlstenden.com</w:t>
        </w:r>
      </w:hyperlink>
      <w:r>
        <w:rPr>
          <w:rFonts w:ascii="Cera PRO" w:hAnsi="Cera PRO"/>
          <w:b/>
          <w:bCs/>
          <w:sz w:val="22"/>
          <w:szCs w:val="22"/>
          <w:lang w:val="en-NL"/>
        </w:rPr>
        <w:t xml:space="preserve"> </w:t>
      </w:r>
    </w:p>
    <w:p w14:paraId="2D186990" w14:textId="1D6010C6" w:rsidR="0020383B" w:rsidRPr="00AE224A" w:rsidRDefault="0020383B" w:rsidP="00AE224A">
      <w:pPr>
        <w:rPr>
          <w:rFonts w:ascii="Cera PRO" w:hAnsi="Cera PRO"/>
          <w:sz w:val="22"/>
          <w:szCs w:val="22"/>
          <w:lang w:val="en-NL"/>
        </w:rPr>
      </w:pPr>
    </w:p>
    <w:sectPr w:rsidR="0020383B" w:rsidRPr="00AE224A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CF3196" w14:textId="77777777" w:rsidR="00AE224A" w:rsidRDefault="00AE224A" w:rsidP="00F570AF">
      <w:r>
        <w:separator/>
      </w:r>
    </w:p>
  </w:endnote>
  <w:endnote w:type="continuationSeparator" w:id="0">
    <w:p w14:paraId="4367C36B" w14:textId="77777777" w:rsidR="00AE224A" w:rsidRDefault="00AE224A" w:rsidP="00F57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ra PRO">
    <w:panose1 w:val="00000500000000000000"/>
    <w:charset w:val="00"/>
    <w:family w:val="auto"/>
    <w:pitch w:val="variable"/>
    <w:sig w:usb0="00000287" w:usb1="00000001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5F2AA" w14:textId="77777777" w:rsidR="00852565" w:rsidRDefault="00AC304B">
    <w:pPr>
      <w:pStyle w:val="Voet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30E16D3" wp14:editId="4E8E5599">
          <wp:simplePos x="0" y="0"/>
          <wp:positionH relativeFrom="column">
            <wp:posOffset>-921385</wp:posOffset>
          </wp:positionH>
          <wp:positionV relativeFrom="page">
            <wp:posOffset>7010300</wp:posOffset>
          </wp:positionV>
          <wp:extent cx="7595870" cy="3676650"/>
          <wp:effectExtent l="0" t="0" r="0" b="6350"/>
          <wp:wrapThrough wrapText="bothSides">
            <wp:wrapPolygon edited="0">
              <wp:start x="0" y="0"/>
              <wp:lineTo x="0" y="21563"/>
              <wp:lineTo x="21560" y="21563"/>
              <wp:lineTo x="21560" y="0"/>
              <wp:lineTo x="0" y="0"/>
            </wp:wrapPolygon>
          </wp:wrapThrough>
          <wp:docPr id="50219828" name="Picture 1" descr="A logo for a compan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219828" name="Picture 1" descr="A logo for a company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5870" cy="3676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FA2376" w14:textId="77777777" w:rsidR="00AE224A" w:rsidRDefault="00AE224A" w:rsidP="00F570AF">
      <w:r>
        <w:separator/>
      </w:r>
    </w:p>
  </w:footnote>
  <w:footnote w:type="continuationSeparator" w:id="0">
    <w:p w14:paraId="4A4C762A" w14:textId="77777777" w:rsidR="00AE224A" w:rsidRDefault="00AE224A" w:rsidP="00F570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24A"/>
    <w:rsid w:val="0000059F"/>
    <w:rsid w:val="00156785"/>
    <w:rsid w:val="0020383B"/>
    <w:rsid w:val="0050177E"/>
    <w:rsid w:val="00774DAA"/>
    <w:rsid w:val="007770FA"/>
    <w:rsid w:val="00782170"/>
    <w:rsid w:val="00826460"/>
    <w:rsid w:val="00852565"/>
    <w:rsid w:val="00AC304B"/>
    <w:rsid w:val="00AE224A"/>
    <w:rsid w:val="00B15C6D"/>
    <w:rsid w:val="00C168FD"/>
    <w:rsid w:val="00F570AF"/>
    <w:rsid w:val="00FB3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746D1CCD"/>
  <w15:chartTrackingRefBased/>
  <w15:docId w15:val="{33ADF2C7-A25C-4C8B-BA2F-D0C7B2A1E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570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570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570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570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570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570A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570A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570A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570A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570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570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570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570A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570A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570A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570A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570A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570A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570A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570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570A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570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570A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570A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570A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570A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570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570A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570AF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F570AF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570AF"/>
  </w:style>
  <w:style w:type="paragraph" w:styleId="Voettekst">
    <w:name w:val="footer"/>
    <w:basedOn w:val="Standaard"/>
    <w:link w:val="VoettekstChar"/>
    <w:uiPriority w:val="99"/>
    <w:unhideWhenUsed/>
    <w:rsid w:val="00F570AF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570AF"/>
  </w:style>
  <w:style w:type="character" w:styleId="Hyperlink">
    <w:name w:val="Hyperlink"/>
    <w:basedOn w:val="Standaardalinea-lettertype"/>
    <w:uiPriority w:val="99"/>
    <w:unhideWhenUsed/>
    <w:rsid w:val="00AE224A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E22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717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run-eu@nhlstenden.c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2777\Downloads\Basis_A4_NHLS_blauw-turquois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6024D073744143A5CB51E3146212C6" ma:contentTypeVersion="19" ma:contentTypeDescription="Create a new document." ma:contentTypeScope="" ma:versionID="20580c98256b234b23e47cf3d90f5703">
  <xsd:schema xmlns:xsd="http://www.w3.org/2001/XMLSchema" xmlns:xs="http://www.w3.org/2001/XMLSchema" xmlns:p="http://schemas.microsoft.com/office/2006/metadata/properties" xmlns:ns2="67483b8e-5b76-40be-88c3-9147935305a2" xmlns:ns3="57686081-317f-4381-822f-1c5fa6e01da2" targetNamespace="http://schemas.microsoft.com/office/2006/metadata/properties" ma:root="true" ma:fieldsID="388a5eebfe1cf9a722e27701c65064f4" ns2:_="" ns3:_="">
    <xsd:import namespace="67483b8e-5b76-40be-88c3-9147935305a2"/>
    <xsd:import namespace="57686081-317f-4381-822f-1c5fa6e01d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Onlinegeze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483b8e-5b76-40be-88c3-9147935305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02e4e3a-1431-4321-a2fb-937b74f002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Onlinegezet" ma:index="26" nillable="true" ma:displayName="Online gezet" ma:default="0" ma:format="Dropdown" ma:internalName="Onlinegezet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686081-317f-4381-822f-1c5fa6e01da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05d5701-accf-4cdb-934c-040cbcb0154a}" ma:internalName="TaxCatchAll" ma:showField="CatchAllData" ma:web="57686081-317f-4381-822f-1c5fa6e01d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7686081-317f-4381-822f-1c5fa6e01da2" xsi:nil="true"/>
    <lcf76f155ced4ddcb4097134ff3c332f xmlns="67483b8e-5b76-40be-88c3-9147935305a2">
      <Terms xmlns="http://schemas.microsoft.com/office/infopath/2007/PartnerControls"/>
    </lcf76f155ced4ddcb4097134ff3c332f>
    <Onlinegezet xmlns="67483b8e-5b76-40be-88c3-9147935305a2">false</Onlinegezet>
  </documentManagement>
</p:properties>
</file>

<file path=customXml/itemProps1.xml><?xml version="1.0" encoding="utf-8"?>
<ds:datastoreItem xmlns:ds="http://schemas.openxmlformats.org/officeDocument/2006/customXml" ds:itemID="{EA7AE011-E499-4B78-872D-63134854BB5B}"/>
</file>

<file path=customXml/itemProps2.xml><?xml version="1.0" encoding="utf-8"?>
<ds:datastoreItem xmlns:ds="http://schemas.openxmlformats.org/officeDocument/2006/customXml" ds:itemID="{4CEA3801-1AF6-4976-A36A-EA07A84008F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5AA9CB-BF4F-4D58-A62E-3D47FB7A6B01}">
  <ds:schemaRefs>
    <ds:schemaRef ds:uri="http://schemas.microsoft.com/office/2006/metadata/properties"/>
    <ds:schemaRef ds:uri="http://schemas.microsoft.com/office/infopath/2007/PartnerControls"/>
    <ds:schemaRef ds:uri="879d5ecb-e49b-4a95-ba08-471b383466e3"/>
    <ds:schemaRef ds:uri="5f7036a3-42ed-4180-a222-845a9748f64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Basis_A4_NHLS_blauw-turquoise</Template>
  <TotalTime>4</TotalTime>
  <Pages>1</Pages>
  <Words>174</Words>
  <Characters>997</Characters>
  <Application>Microsoft Office Word</Application>
  <DocSecurity>0</DocSecurity>
  <Lines>8</Lines>
  <Paragraphs>2</Paragraphs>
  <ScaleCrop>false</ScaleCrop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 de Neijs</dc:creator>
  <cp:keywords/>
  <dc:description/>
  <cp:lastModifiedBy>Roos de Neijs</cp:lastModifiedBy>
  <cp:revision>1</cp:revision>
  <dcterms:created xsi:type="dcterms:W3CDTF">2025-11-07T10:05:00Z</dcterms:created>
  <dcterms:modified xsi:type="dcterms:W3CDTF">2025-11-07T10:09:00Z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0x0101003D6024D073744143A5CB51E3146212C6</vt:lpwstr>
  </property>
  <property fmtid="{D5CDD505-2E9C-101B-9397-08002B2CF9AE}" pid="3" name="MediaServiceImageTags">
    <vt:lpwstr/>
  </property>
</Properties>
</file>